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jc w:val="center"/>
        <w:tblBorders>
          <w:top w:val="thinThickMediumGap" w:sz="24" w:space="0" w:color="0070C0"/>
          <w:left w:val="thinThickMediumGap" w:sz="24" w:space="0" w:color="0070C0"/>
          <w:bottom w:val="thinThickMediumGap" w:sz="24" w:space="0" w:color="0070C0"/>
          <w:right w:val="thinThickMediumGap" w:sz="24" w:space="0" w:color="0070C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390B75" w:rsidTr="00DC59D9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140"/>
            </w:tblGrid>
            <w:tr w:rsidR="00390B75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390B75" w:rsidRDefault="0030289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183E0F7E" wp14:editId="1FE5115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4591050" cy="4619625"/>
                            <wp:effectExtent l="0" t="0" r="19050" b="2857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91050" cy="4619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1024D" w:rsidRDefault="004A67BA">
                                        <w:r w:rsidRPr="004A67BA">
                                          <w:rPr>
                                            <w:noProof/>
                                            <w:lang w:val="en-GB"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4314825" cy="4591050"/>
                                              <wp:effectExtent l="0" t="0" r="9525" b="0"/>
                                              <wp:docPr id="4" name="Picture 4" descr="C:\Users\abrahamsr\AppData\Local\Microsoft\Windows\Temporary Internet Files\Content.Outlook\RMRGJBHY\DSC_3194 (3)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abrahamsr\AppData\Local\Microsoft\Windows\Temporary Internet Files\Content.Outlook\RMRGJBHY\DSC_3194 (3)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314825" cy="45910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83E0F7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0;width:361.5pt;height:3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">
                            <v:textbox>
                              <w:txbxContent>
                                <w:p w:rsidR="00D1024D" w:rsidRDefault="004A67BA">
                                  <w:r w:rsidRPr="004A67BA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4314825" cy="4591050"/>
                                        <wp:effectExtent l="0" t="0" r="9525" b="0"/>
                                        <wp:docPr id="4" name="Picture 4" descr="C:\Users\abrahamsr\AppData\Local\Microsoft\Windows\Temporary Internet Files\Content.Outlook\RMRGJBHY\DSC_3194 (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brahamsr\AppData\Local\Microsoft\Windows\Temporary Internet Files\Content.Outlook\RMRGJBHY\DSC_3194 (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14825" cy="4591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390B75" w:rsidTr="00C93803">
              <w:trPr>
                <w:trHeight w:hRule="exact" w:val="7254"/>
              </w:trPr>
              <w:tc>
                <w:tcPr>
                  <w:tcW w:w="7200" w:type="dxa"/>
                </w:tcPr>
                <w:p w:rsidR="00390B75" w:rsidRPr="00DC59D9" w:rsidRDefault="00C20CD4" w:rsidP="006B5842">
                  <w:pPr>
                    <w:pStyle w:val="Subtitle"/>
                    <w:jc w:val="center"/>
                    <w:rPr>
                      <w:color w:val="00518E"/>
                      <w:sz w:val="52"/>
                      <w:szCs w:val="52"/>
                    </w:rPr>
                  </w:pPr>
                  <w:r w:rsidRPr="00DC59D9">
                    <w:rPr>
                      <w:color w:val="00518E"/>
                      <w:sz w:val="52"/>
                      <w:szCs w:val="52"/>
                    </w:rPr>
                    <w:t xml:space="preserve">open </w:t>
                  </w:r>
                  <w:r w:rsidR="00845D78" w:rsidRPr="00DC59D9">
                    <w:rPr>
                      <w:color w:val="00518E"/>
                      <w:sz w:val="52"/>
                      <w:szCs w:val="52"/>
                    </w:rPr>
                    <w:t>days</w:t>
                  </w:r>
                </w:p>
                <w:p w:rsidR="006B5842" w:rsidRPr="00DC59D9" w:rsidRDefault="006B5842" w:rsidP="006B5842">
                  <w:pPr>
                    <w:pStyle w:val="Title"/>
                    <w:jc w:val="center"/>
                    <w:rPr>
                      <w:color w:val="00518E"/>
                      <w:sz w:val="52"/>
                      <w:szCs w:val="52"/>
                    </w:rPr>
                  </w:pPr>
                  <w:r w:rsidRPr="00DC59D9">
                    <w:rPr>
                      <w:color w:val="00518E"/>
                      <w:sz w:val="52"/>
                      <w:szCs w:val="52"/>
                    </w:rPr>
                    <w:t>at</w:t>
                  </w:r>
                </w:p>
                <w:p w:rsidR="00390B75" w:rsidRPr="00DC59D9" w:rsidRDefault="006B5842" w:rsidP="006B5842">
                  <w:pPr>
                    <w:pStyle w:val="Title"/>
                    <w:jc w:val="center"/>
                    <w:rPr>
                      <w:color w:val="00518E"/>
                      <w:sz w:val="24"/>
                      <w:szCs w:val="24"/>
                    </w:rPr>
                  </w:pPr>
                  <w:r w:rsidRPr="00DC59D9">
                    <w:rPr>
                      <w:color w:val="00518E"/>
                      <w:sz w:val="52"/>
                      <w:szCs w:val="52"/>
                    </w:rPr>
                    <w:t>little stoke primary school</w:t>
                  </w:r>
                </w:p>
                <w:p w:rsidR="00753D31" w:rsidRDefault="00753D31" w:rsidP="00DC59D9">
                  <w:pPr>
                    <w:jc w:val="center"/>
                    <w:rPr>
                      <w:color w:val="00518E"/>
                      <w:sz w:val="20"/>
                      <w:szCs w:val="20"/>
                    </w:rPr>
                  </w:pPr>
                </w:p>
                <w:p w:rsidR="00DC59D9" w:rsidRPr="00DC59D9" w:rsidRDefault="00845D78" w:rsidP="00DC59D9">
                  <w:pPr>
                    <w:jc w:val="center"/>
                    <w:rPr>
                      <w:color w:val="00518E"/>
                      <w:sz w:val="20"/>
                      <w:szCs w:val="20"/>
                    </w:rPr>
                  </w:pPr>
                  <w:r w:rsidRPr="00DC59D9">
                    <w:rPr>
                      <w:color w:val="00518E"/>
                      <w:sz w:val="20"/>
                      <w:szCs w:val="20"/>
                    </w:rPr>
                    <w:t>Please</w:t>
                  </w:r>
                  <w:r w:rsidR="00C93803" w:rsidRPr="00DC59D9">
                    <w:rPr>
                      <w:color w:val="00518E"/>
                      <w:sz w:val="20"/>
                      <w:szCs w:val="20"/>
                    </w:rPr>
                    <w:t xml:space="preserve"> </w:t>
                  </w:r>
                  <w:r w:rsidR="00DC59D9" w:rsidRPr="00DC59D9">
                    <w:rPr>
                      <w:color w:val="00518E"/>
                      <w:sz w:val="20"/>
                      <w:szCs w:val="20"/>
                    </w:rPr>
                    <w:t xml:space="preserve">come </w:t>
                  </w:r>
                  <w:r w:rsidR="00C93803" w:rsidRPr="00DC59D9">
                    <w:rPr>
                      <w:color w:val="00518E"/>
                      <w:sz w:val="20"/>
                      <w:szCs w:val="20"/>
                    </w:rPr>
                    <w:t xml:space="preserve">along to </w:t>
                  </w:r>
                  <w:r w:rsidR="00697A59" w:rsidRPr="00DC59D9">
                    <w:rPr>
                      <w:color w:val="00518E"/>
                      <w:sz w:val="20"/>
                      <w:szCs w:val="20"/>
                    </w:rPr>
                    <w:t xml:space="preserve">our </w:t>
                  </w:r>
                  <w:r w:rsidRPr="00DC59D9">
                    <w:rPr>
                      <w:color w:val="00518E"/>
                      <w:sz w:val="20"/>
                      <w:szCs w:val="20"/>
                    </w:rPr>
                    <w:t xml:space="preserve">open </w:t>
                  </w:r>
                  <w:r w:rsidR="00697A59" w:rsidRPr="00DC59D9">
                    <w:rPr>
                      <w:color w:val="00518E"/>
                      <w:sz w:val="20"/>
                      <w:szCs w:val="20"/>
                    </w:rPr>
                    <w:t>session</w:t>
                  </w:r>
                  <w:r w:rsidRPr="00DC59D9">
                    <w:rPr>
                      <w:color w:val="00518E"/>
                      <w:sz w:val="20"/>
                      <w:szCs w:val="20"/>
                    </w:rPr>
                    <w:t>s</w:t>
                  </w:r>
                  <w:r w:rsidR="00C93803" w:rsidRPr="00DC59D9">
                    <w:rPr>
                      <w:color w:val="00518E"/>
                      <w:sz w:val="20"/>
                      <w:szCs w:val="20"/>
                    </w:rPr>
                    <w:t xml:space="preserve"> to find out more about</w:t>
                  </w:r>
                  <w:r w:rsidRPr="00DC59D9">
                    <w:rPr>
                      <w:color w:val="00518E"/>
                      <w:sz w:val="20"/>
                      <w:szCs w:val="20"/>
                    </w:rPr>
                    <w:t xml:space="preserve"> our school, meet teachers, staff and governors and have a tour of the site.</w:t>
                  </w:r>
                  <w:r w:rsidR="00C93803" w:rsidRPr="00DC59D9">
                    <w:rPr>
                      <w:color w:val="00518E"/>
                      <w:sz w:val="20"/>
                      <w:szCs w:val="20"/>
                    </w:rPr>
                    <w:t xml:space="preserve">  Please visit our website for further information or ring the school to book a visit.</w:t>
                  </w:r>
                </w:p>
                <w:p w:rsidR="00C11DD1" w:rsidRPr="00DC59D9" w:rsidRDefault="00DC59D9" w:rsidP="00DC59D9">
                  <w:pPr>
                    <w:jc w:val="center"/>
                    <w:rPr>
                      <w:color w:val="00518E"/>
                      <w:sz w:val="20"/>
                      <w:szCs w:val="20"/>
                    </w:rPr>
                  </w:pPr>
                  <w:r w:rsidRPr="00DC59D9">
                    <w:rPr>
                      <w:color w:val="00518E"/>
                      <w:sz w:val="20"/>
                      <w:szCs w:val="20"/>
                    </w:rPr>
                    <w:t>We look forward to meeting you!</w:t>
                  </w:r>
                </w:p>
                <w:p w:rsidR="00C11DD1" w:rsidRDefault="00D32DCA" w:rsidP="00C11DD1">
                  <w:pPr>
                    <w:jc w:val="center"/>
                    <w:rPr>
                      <w:color w:val="0070C0"/>
                      <w:sz w:val="20"/>
                      <w:szCs w:val="20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5648" behindDoc="0" locked="0" layoutInCell="1" allowOverlap="1" wp14:anchorId="196FD908" wp14:editId="72E5B516">
                        <wp:simplePos x="0" y="0"/>
                        <wp:positionH relativeFrom="column">
                          <wp:posOffset>1419225</wp:posOffset>
                        </wp:positionH>
                        <wp:positionV relativeFrom="paragraph">
                          <wp:posOffset>107950</wp:posOffset>
                        </wp:positionV>
                        <wp:extent cx="1056601" cy="1095375"/>
                        <wp:effectExtent l="0" t="0" r="0" b="0"/>
                        <wp:wrapNone/>
                        <wp:docPr id="21" name="Picture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870" t="17569" r="30994" b="119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778" cy="1125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7466D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3600" behindDoc="0" locked="0" layoutInCell="1" allowOverlap="1" wp14:anchorId="1E09C635" wp14:editId="780590DA">
                        <wp:simplePos x="0" y="0"/>
                        <wp:positionH relativeFrom="column">
                          <wp:posOffset>2759075</wp:posOffset>
                        </wp:positionH>
                        <wp:positionV relativeFrom="paragraph">
                          <wp:posOffset>276225</wp:posOffset>
                        </wp:positionV>
                        <wp:extent cx="1744486" cy="657225"/>
                        <wp:effectExtent l="0" t="0" r="8255" b="0"/>
                        <wp:wrapNone/>
                        <wp:docPr id="19" name="Picture 19" descr="H:\Little Stoke Documents\Masters\LPPA_new-2016-2019-hi-re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Little Stoke Documents\Masters\LPPA_new-2016-2019-hi-res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486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3AD1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168910</wp:posOffset>
                        </wp:positionH>
                        <wp:positionV relativeFrom="paragraph">
                          <wp:posOffset>233680</wp:posOffset>
                        </wp:positionV>
                        <wp:extent cx="920750" cy="924560"/>
                        <wp:effectExtent l="0" t="0" r="0" b="8890"/>
                        <wp:wrapThrough wrapText="bothSides">
                          <wp:wrapPolygon edited="0">
                            <wp:start x="0" y="0"/>
                            <wp:lineTo x="0" y="21363"/>
                            <wp:lineTo x="21004" y="21363"/>
                            <wp:lineTo x="21004" y="0"/>
                            <wp:lineTo x="0" y="0"/>
                          </wp:wrapPolygon>
                        </wp:wrapThrough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0750" cy="92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02895" w:rsidRPr="007E3AD1" w:rsidRDefault="00DC59D9" w:rsidP="00CB34C7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9894E92" wp14:editId="13980771">
                            <wp:simplePos x="0" y="0"/>
                            <wp:positionH relativeFrom="column">
                              <wp:posOffset>1933575</wp:posOffset>
                            </wp:positionH>
                            <wp:positionV relativeFrom="paragraph">
                              <wp:posOffset>113665</wp:posOffset>
                            </wp:positionV>
                            <wp:extent cx="514350" cy="600075"/>
                            <wp:effectExtent l="0" t="0" r="0" b="9525"/>
                            <wp:wrapNone/>
                            <wp:docPr id="6" name="Text Box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V="1">
                                      <a:off x="0" y="0"/>
                                      <a:ext cx="514350" cy="600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A67BA" w:rsidRDefault="004A67BA" w:rsidP="004A67BA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894E92" id="Text Box 6" o:spid="_x0000_s1027" type="#_x0000_t202" style="position:absolute;margin-left:152.25pt;margin-top:8.95pt;width:40.5pt;height:4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" fillcolor="white [3201]" stroked="f" strokeweight=".5pt">
                            <v:textbox>
                              <w:txbxContent>
                                <w:p w:rsidR="004A67BA" w:rsidRDefault="004A67BA" w:rsidP="004A67BA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A43CC">
                    <w:rPr>
                      <w:noProof/>
                      <w:lang w:eastAsia="en-GB"/>
                    </w:rPr>
                    <w:tab/>
                  </w:r>
                  <w:r w:rsidR="008A43CC">
                    <w:rPr>
                      <w:noProof/>
                      <w:lang w:eastAsia="en-GB"/>
                    </w:rPr>
                    <w:tab/>
                  </w:r>
                </w:p>
              </w:tc>
            </w:tr>
            <w:tr w:rsidR="00C93803">
              <w:trPr>
                <w:trHeight w:hRule="exact" w:val="5760"/>
              </w:trPr>
              <w:tc>
                <w:tcPr>
                  <w:tcW w:w="7200" w:type="dxa"/>
                </w:tcPr>
                <w:p w:rsidR="00C93803" w:rsidRPr="006B5842" w:rsidRDefault="00C93803" w:rsidP="006B5842">
                  <w:pPr>
                    <w:pStyle w:val="Subtitle"/>
                    <w:jc w:val="center"/>
                    <w:rPr>
                      <w:color w:val="0070C0"/>
                    </w:rPr>
                  </w:pPr>
                </w:p>
              </w:tc>
            </w:tr>
            <w:tr w:rsidR="00390B75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390B75" w:rsidRDefault="00390B75"/>
              </w:tc>
            </w:tr>
          </w:tbl>
          <w:p w:rsidR="00390B75" w:rsidRDefault="00390B75"/>
        </w:tc>
        <w:tc>
          <w:tcPr>
            <w:tcW w:w="144" w:type="dxa"/>
          </w:tcPr>
          <w:p w:rsidR="00390B75" w:rsidRDefault="00DC59D9">
            <w:r>
              <w:rPr>
                <w:noProof/>
                <w:lang w:val="en-GB" w:eastAsia="en-GB"/>
              </w:rPr>
              <mc:AlternateContent>
                <mc:Choice Requires="wpc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96315" cy="1000760"/>
                      <wp:effectExtent l="0" t="0" r="0" b="0"/>
                      <wp:wrapNone/>
                      <wp:docPr id="13" name="Canvas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33F27" id="Canvas 13" o:spid="_x0000_s1026" editas="canvas" style="position:absolute;margin-left:0;margin-top:0;width:78.45pt;height:78.8pt;z-index:251671552" coordsize="9963,1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FTwwzdAAAABQEAAA8AAABkcnMv&#10;ZG93bnJldi54bWxMj09Lw0AQxe+C32EZwYvYTdXGmmZTRBBE6KH/oMdNdpqN7s6G7KaN396Nl3oZ&#10;3vCG936TLwdr2Ak73zgSMJ0kwJAqpxqqBey27/dzYD5IUtI4QgE/6GFZXF/lMlPuTGs8bULNYgj5&#10;TArQIbQZ577SaKWfuBYpekfXWRni2tVcdfIcw63hD0mScisbig1atvimsfre9FbAZ5XefU3L/mDn&#10;q71+nJnDR9g+CXF7M7wugAUcwuUYRvyIDkVkKl1PyjMjID4S/ubozdIXYOUonlPgRc7/0xe/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CFTwwzdAAAABQEAAA8AAAAAAAAAAAAAAAAA&#10;bgMAAGRycy9kb3ducmV2LnhtbFBLBQYAAAAABAAEAPMAAAB4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963;height:10007;visibility:visible;mso-wrap-style:square">
                        <v:fill o:detectmouseclick="t"/>
                        <v:path o:connecttype="none"/>
                      </v:shape>
                    </v:group>
                  </w:pict>
                </mc:Fallback>
              </mc:AlternateContent>
            </w: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396"/>
            </w:tblGrid>
            <w:tr w:rsidR="00390B75" w:rsidTr="00CB34C7">
              <w:trPr>
                <w:trHeight w:hRule="exact" w:val="10796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390B75" w:rsidRDefault="00CB34C7">
                  <w:pPr>
                    <w:pStyle w:val="Heading2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OPEN </w:t>
                  </w:r>
                  <w:r w:rsidR="00845D78">
                    <w:rPr>
                      <w:sz w:val="40"/>
                      <w:szCs w:val="40"/>
                    </w:rPr>
                    <w:t>DAYS</w:t>
                  </w:r>
                </w:p>
                <w:p w:rsidR="00845D78" w:rsidRDefault="00845D78" w:rsidP="00697A59">
                  <w:pPr>
                    <w:pStyle w:val="Heading2"/>
                    <w:rPr>
                      <w:sz w:val="32"/>
                      <w:szCs w:val="32"/>
                    </w:rPr>
                  </w:pPr>
                </w:p>
                <w:p w:rsidR="00845D78" w:rsidRPr="00845D78" w:rsidRDefault="00845D78" w:rsidP="00697A59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845D78">
                    <w:rPr>
                      <w:sz w:val="32"/>
                      <w:szCs w:val="32"/>
                    </w:rPr>
                    <w:t xml:space="preserve">Thursday </w:t>
                  </w:r>
                </w:p>
                <w:p w:rsidR="00CB34C7" w:rsidRPr="00845D78" w:rsidRDefault="00845D78" w:rsidP="00697A59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845D78">
                    <w:rPr>
                      <w:sz w:val="32"/>
                      <w:szCs w:val="32"/>
                    </w:rPr>
                    <w:t>26</w:t>
                  </w:r>
                  <w:r w:rsidRPr="00845D78">
                    <w:rPr>
                      <w:sz w:val="32"/>
                      <w:szCs w:val="32"/>
                      <w:vertAlign w:val="superscript"/>
                    </w:rPr>
                    <w:t>th</w:t>
                  </w:r>
                  <w:r w:rsidRPr="00845D78">
                    <w:rPr>
                      <w:sz w:val="32"/>
                      <w:szCs w:val="32"/>
                    </w:rPr>
                    <w:t xml:space="preserve"> September at 9am</w:t>
                  </w:r>
                </w:p>
                <w:p w:rsidR="00390B75" w:rsidRDefault="00390B75">
                  <w:pPr>
                    <w:pStyle w:val="Line"/>
                  </w:pPr>
                </w:p>
                <w:p w:rsidR="00845D78" w:rsidRPr="00845D78" w:rsidRDefault="00845D78" w:rsidP="00C61D3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845D78">
                    <w:rPr>
                      <w:sz w:val="32"/>
                      <w:szCs w:val="32"/>
                    </w:rPr>
                    <w:t>Tuesday 22</w:t>
                  </w:r>
                  <w:r w:rsidRPr="00845D78">
                    <w:rPr>
                      <w:sz w:val="32"/>
                      <w:szCs w:val="32"/>
                      <w:vertAlign w:val="superscript"/>
                    </w:rPr>
                    <w:t>nd</w:t>
                  </w:r>
                  <w:r w:rsidRPr="00845D78">
                    <w:rPr>
                      <w:sz w:val="32"/>
                      <w:szCs w:val="32"/>
                    </w:rPr>
                    <w:t xml:space="preserve"> October at 9am</w:t>
                  </w:r>
                </w:p>
                <w:p w:rsidR="00E36391" w:rsidRPr="00E36391" w:rsidRDefault="00E36391" w:rsidP="00E36391">
                  <w:pPr>
                    <w:pStyle w:val="Line"/>
                  </w:pPr>
                </w:p>
                <w:p w:rsidR="00845D78" w:rsidRPr="00845D78" w:rsidRDefault="00845D78" w:rsidP="00E36391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845D78">
                    <w:rPr>
                      <w:sz w:val="32"/>
                      <w:szCs w:val="32"/>
                    </w:rPr>
                    <w:t>Wednesday 20</w:t>
                  </w:r>
                  <w:r w:rsidRPr="00845D78">
                    <w:rPr>
                      <w:sz w:val="32"/>
                      <w:szCs w:val="32"/>
                      <w:vertAlign w:val="superscript"/>
                    </w:rPr>
                    <w:t>th</w:t>
                  </w:r>
                  <w:r w:rsidRPr="00845D78">
                    <w:rPr>
                      <w:sz w:val="32"/>
                      <w:szCs w:val="32"/>
                    </w:rPr>
                    <w:t xml:space="preserve"> November at 6pm</w:t>
                  </w:r>
                </w:p>
                <w:p w:rsidR="00845D78" w:rsidRDefault="00845D78" w:rsidP="00845D78">
                  <w:pPr>
                    <w:pStyle w:val="Line"/>
                  </w:pPr>
                </w:p>
                <w:p w:rsidR="00390B75" w:rsidRDefault="00753D31" w:rsidP="00E36391">
                  <w:pPr>
                    <w:pStyle w:val="Heading2"/>
                  </w:pPr>
                  <w:r>
                    <w:t>Your child’s learning adventure could begin here in 2020</w:t>
                  </w:r>
                </w:p>
              </w:tc>
            </w:tr>
            <w:tr w:rsidR="00390B75" w:rsidTr="00753D31">
              <w:trPr>
                <w:trHeight w:hRule="exact" w:val="80"/>
              </w:trPr>
              <w:tc>
                <w:tcPr>
                  <w:tcW w:w="3446" w:type="dxa"/>
                </w:tcPr>
                <w:p w:rsidR="00390B75" w:rsidRDefault="00390B75"/>
              </w:tc>
            </w:tr>
            <w:tr w:rsidR="00390B75" w:rsidTr="006B5842">
              <w:trPr>
                <w:trHeight w:hRule="exact" w:val="3456"/>
              </w:trPr>
              <w:tc>
                <w:tcPr>
                  <w:tcW w:w="3446" w:type="dxa"/>
                  <w:shd w:val="clear" w:color="auto" w:fill="0070C0"/>
                  <w:vAlign w:val="center"/>
                </w:tcPr>
                <w:p w:rsidR="00C93803" w:rsidRDefault="00C93803">
                  <w:pPr>
                    <w:pStyle w:val="Heading3"/>
                  </w:pPr>
                </w:p>
                <w:p w:rsidR="00390B75" w:rsidRPr="00753D31" w:rsidRDefault="006B5842">
                  <w:pPr>
                    <w:pStyle w:val="Heading3"/>
                    <w:rPr>
                      <w:rFonts w:cs="Arial"/>
                    </w:rPr>
                  </w:pPr>
                  <w:r w:rsidRPr="00753D31">
                    <w:rPr>
                      <w:rFonts w:cs="Arial"/>
                    </w:rPr>
                    <w:t>Little Stoke Primary School</w:t>
                  </w:r>
                </w:p>
                <w:p w:rsidR="00390B75" w:rsidRPr="00753D31" w:rsidRDefault="008D1D51">
                  <w:pPr>
                    <w:pStyle w:val="ContactInfo"/>
                    <w:rPr>
                      <w:rFonts w:asciiTheme="majorHAnsi" w:hAnsiTheme="majorHAnsi" w:cs="Arial"/>
                    </w:rPr>
                  </w:pPr>
                  <w:sdt>
                    <w:sdtPr>
                      <w:rPr>
                        <w:rFonts w:asciiTheme="majorHAnsi" w:hAnsiTheme="majorHAnsi" w:cs="Arial"/>
                        <w:sz w:val="22"/>
                        <w:szCs w:val="22"/>
                      </w:rPr>
                      <w:id w:val="857003158"/>
                      <w:placeholder>
                        <w:docPart w:val="ADFFEFAECE0644458F114C8DC7B03B9E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6B5842" w:rsidRPr="00753D3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Little Stoke Lane</w:t>
                      </w:r>
                      <w:r w:rsidR="006B5842" w:rsidRPr="00753D3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br/>
                        <w:t xml:space="preserve">Little Stoke </w:t>
                      </w:r>
                      <w:r w:rsidR="006B5842" w:rsidRPr="00753D3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br/>
                        <w:t xml:space="preserve">Bristol </w:t>
                      </w:r>
                      <w:r w:rsidR="006B5842" w:rsidRPr="00753D3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br/>
                        <w:t>BS34 6HY</w:t>
                      </w:r>
                      <w:r w:rsidR="00753D31" w:rsidRPr="00753D3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br/>
                      </w:r>
                      <w:r w:rsidR="00753D3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Tel: 01454 866522</w:t>
                      </w:r>
                    </w:sdtContent>
                  </w:sdt>
                </w:p>
                <w:p w:rsidR="00390B75" w:rsidRPr="00753D31" w:rsidRDefault="008D1D51">
                  <w:pPr>
                    <w:pStyle w:val="ContactInfo"/>
                    <w:rPr>
                      <w:rFonts w:asciiTheme="majorHAnsi" w:hAnsiTheme="majorHAnsi" w:cs="Arial"/>
                      <w:sz w:val="20"/>
                      <w:szCs w:val="20"/>
                    </w:rPr>
                  </w:pPr>
                  <w:hyperlink r:id="rId10" w:history="1">
                    <w:r w:rsidR="006B5842" w:rsidRPr="00753D31">
                      <w:rPr>
                        <w:rStyle w:val="Hyperlink"/>
                        <w:rFonts w:asciiTheme="majorHAnsi" w:hAnsiTheme="majorHAnsi" w:cs="Arial"/>
                        <w:color w:val="FFFFFF" w:themeColor="background1"/>
                        <w:sz w:val="20"/>
                        <w:szCs w:val="20"/>
                      </w:rPr>
                      <w:t>www.littlestokeps.co.uk</w:t>
                    </w:r>
                  </w:hyperlink>
                </w:p>
                <w:p w:rsidR="00390B75" w:rsidRDefault="00C93803" w:rsidP="00C93803">
                  <w:pPr>
                    <w:pStyle w:val="ContactInfo"/>
                  </w:pPr>
                  <w:r w:rsidRPr="00753D31">
                    <w:rPr>
                      <w:rFonts w:asciiTheme="majorHAnsi" w:hAnsiTheme="majorHAnsi" w:cs="Arial"/>
                    </w:rPr>
                    <w:t>Tel: 01454 866522</w:t>
                  </w:r>
                </w:p>
              </w:tc>
            </w:tr>
          </w:tbl>
          <w:p w:rsidR="00390B75" w:rsidRDefault="00390B75"/>
        </w:tc>
        <w:bookmarkStart w:id="0" w:name="_GoBack"/>
        <w:bookmarkEnd w:id="0"/>
      </w:tr>
    </w:tbl>
    <w:p w:rsidR="00390B75" w:rsidRDefault="00390B75" w:rsidP="00BC1664">
      <w:pPr>
        <w:pStyle w:val="NoSpacing"/>
      </w:pPr>
    </w:p>
    <w:p w:rsidR="008A43CC" w:rsidRDefault="008A43CC" w:rsidP="00BC1664">
      <w:pPr>
        <w:pStyle w:val="NoSpacing"/>
      </w:pPr>
    </w:p>
    <w:p w:rsidR="008A43CC" w:rsidRDefault="008A43CC" w:rsidP="00BC1664">
      <w:pPr>
        <w:pStyle w:val="NoSpacing"/>
      </w:pPr>
    </w:p>
    <w:p w:rsidR="008A43CC" w:rsidRDefault="008A43CC" w:rsidP="00BC1664">
      <w:pPr>
        <w:pStyle w:val="NoSpacing"/>
      </w:pPr>
    </w:p>
    <w:sectPr w:rsidR="008A43CC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24D"/>
    <w:rsid w:val="001054C7"/>
    <w:rsid w:val="002B33E8"/>
    <w:rsid w:val="002E7F85"/>
    <w:rsid w:val="00302895"/>
    <w:rsid w:val="00390B75"/>
    <w:rsid w:val="004A67BA"/>
    <w:rsid w:val="00697A59"/>
    <w:rsid w:val="006B5842"/>
    <w:rsid w:val="00753D31"/>
    <w:rsid w:val="007E3AD1"/>
    <w:rsid w:val="00845D78"/>
    <w:rsid w:val="008A43CC"/>
    <w:rsid w:val="008D1D51"/>
    <w:rsid w:val="00A62588"/>
    <w:rsid w:val="00A87B44"/>
    <w:rsid w:val="00BC1664"/>
    <w:rsid w:val="00BF3D8F"/>
    <w:rsid w:val="00C11DD1"/>
    <w:rsid w:val="00C20CD4"/>
    <w:rsid w:val="00C61D3D"/>
    <w:rsid w:val="00C93803"/>
    <w:rsid w:val="00CB34C7"/>
    <w:rsid w:val="00CE02A3"/>
    <w:rsid w:val="00D1024D"/>
    <w:rsid w:val="00D32DCA"/>
    <w:rsid w:val="00DC17D7"/>
    <w:rsid w:val="00DC59D9"/>
    <w:rsid w:val="00E36391"/>
    <w:rsid w:val="00F1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16A0E4BF"/>
  <w15:chartTrackingRefBased/>
  <w15:docId w15:val="{8DFE3942-8358-429E-A5E2-F7B6DBCF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6B5842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ittlestokep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ahams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FFEFAECE0644458F114C8DC7B03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FA0A8-430E-462C-9837-D1398AE1D2F5}"/>
      </w:docPartPr>
      <w:docPartBody>
        <w:p w:rsidR="002668BD" w:rsidRDefault="002668BD">
          <w:pPr>
            <w:pStyle w:val="ADFFEFAECE0644458F114C8DC7B03B9E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BD"/>
    <w:rsid w:val="002668BD"/>
    <w:rsid w:val="00741ABD"/>
    <w:rsid w:val="00CF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31FACFDE384626812053FD2FC6DB04">
    <w:name w:val="4D31FACFDE384626812053FD2FC6DB04"/>
  </w:style>
  <w:style w:type="paragraph" w:customStyle="1" w:styleId="B7067D6DE7B24C4693AA5251471429B6">
    <w:name w:val="B7067D6DE7B24C4693AA5251471429B6"/>
  </w:style>
  <w:style w:type="paragraph" w:customStyle="1" w:styleId="B75449AF0CBC42D389E50A7A80914FB2">
    <w:name w:val="B75449AF0CBC42D389E50A7A80914FB2"/>
  </w:style>
  <w:style w:type="paragraph" w:customStyle="1" w:styleId="8E184176D404484F80FC36E3601FF62D">
    <w:name w:val="8E184176D404484F80FC36E3601FF62D"/>
  </w:style>
  <w:style w:type="paragraph" w:customStyle="1" w:styleId="A35BE63EA32F40D28FCCF1F3BD2675AD">
    <w:name w:val="A35BE63EA32F40D28FCCF1F3BD2675AD"/>
  </w:style>
  <w:style w:type="paragraph" w:customStyle="1" w:styleId="3F4FD09A50C74527BF97C8632867430E">
    <w:name w:val="3F4FD09A50C74527BF97C8632867430E"/>
  </w:style>
  <w:style w:type="paragraph" w:customStyle="1" w:styleId="B5F5024B1C164B5289AAB3D43AD9F1FA">
    <w:name w:val="B5F5024B1C164B5289AAB3D43AD9F1FA"/>
  </w:style>
  <w:style w:type="paragraph" w:customStyle="1" w:styleId="712B122DE78B494884CC4891883F7939">
    <w:name w:val="712B122DE78B494884CC4891883F7939"/>
  </w:style>
  <w:style w:type="paragraph" w:customStyle="1" w:styleId="703917AF40E0493BAE5C03610824F257">
    <w:name w:val="703917AF40E0493BAE5C03610824F257"/>
  </w:style>
  <w:style w:type="paragraph" w:customStyle="1" w:styleId="7E07A7C893DB4F6E8C386054CDFC3A6C">
    <w:name w:val="7E07A7C893DB4F6E8C386054CDFC3A6C"/>
  </w:style>
  <w:style w:type="paragraph" w:customStyle="1" w:styleId="ADFFEFAECE0644458F114C8DC7B03B9E">
    <w:name w:val="ADFFEFAECE0644458F114C8DC7B03B9E"/>
  </w:style>
  <w:style w:type="paragraph" w:customStyle="1" w:styleId="6287D6F0CB7D4200B77BB78A90E0CC28">
    <w:name w:val="6287D6F0CB7D4200B77BB78A90E0CC28"/>
  </w:style>
  <w:style w:type="paragraph" w:customStyle="1" w:styleId="5CF0E1347E4146A3924B6343F42CB534">
    <w:name w:val="5CF0E1347E4146A3924B6343F42CB5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2754D2-0EB4-4E8E-AB83-46F8B569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15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Abrahams</dc:creator>
  <cp:keywords/>
  <dc:description/>
  <cp:lastModifiedBy>Ruth Abrahams</cp:lastModifiedBy>
  <cp:revision>7</cp:revision>
  <cp:lastPrinted>2019-07-12T10:12:00Z</cp:lastPrinted>
  <dcterms:created xsi:type="dcterms:W3CDTF">2019-07-12T09:58:00Z</dcterms:created>
  <dcterms:modified xsi:type="dcterms:W3CDTF">2019-07-12T10:13:00Z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